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422319" w14:textId="5E4357CF" w:rsidR="00771377" w:rsidRPr="003E4C5F" w:rsidRDefault="00771377" w:rsidP="00AE3918">
      <w:pPr>
        <w:pStyle w:val="ACCD"/>
        <w:ind w:right="-290"/>
        <w:rPr>
          <w:rFonts w:ascii="Helvetica" w:hAnsi="Helvetica"/>
          <w:vertAlign w:val="subscript"/>
        </w:rPr>
      </w:pPr>
    </w:p>
    <w:p w14:paraId="00494DFA" w14:textId="2533E410" w:rsidR="00771377" w:rsidRPr="003E4C5F" w:rsidRDefault="00771377" w:rsidP="00AE3918">
      <w:pPr>
        <w:pStyle w:val="ACCD"/>
        <w:ind w:right="-290"/>
        <w:rPr>
          <w:rFonts w:ascii="Helvetica" w:hAnsi="Helvetica"/>
        </w:rPr>
      </w:pPr>
    </w:p>
    <w:p w14:paraId="174125C6" w14:textId="25639EFF" w:rsidR="00771377" w:rsidRPr="003E4C5F" w:rsidRDefault="00771377" w:rsidP="00AE3918">
      <w:pPr>
        <w:pStyle w:val="ACCD"/>
        <w:ind w:right="-290"/>
        <w:rPr>
          <w:rFonts w:ascii="Helvetica" w:hAnsi="Helvetica"/>
        </w:rPr>
      </w:pPr>
    </w:p>
    <w:p w14:paraId="3952C804" w14:textId="73451E6A" w:rsidR="00771377" w:rsidRPr="003E4C5F" w:rsidRDefault="00771377" w:rsidP="00AE3918">
      <w:pPr>
        <w:pStyle w:val="ACCD"/>
        <w:ind w:right="-290"/>
        <w:rPr>
          <w:rFonts w:ascii="Helvetica" w:hAnsi="Helvetica"/>
        </w:rPr>
      </w:pPr>
    </w:p>
    <w:p w14:paraId="37D0144E" w14:textId="5109BC46" w:rsidR="00771377" w:rsidRPr="003E4C5F" w:rsidRDefault="00771377" w:rsidP="00AE3918">
      <w:pPr>
        <w:pStyle w:val="ACCD"/>
        <w:ind w:right="-290"/>
        <w:rPr>
          <w:rFonts w:ascii="Helvetica" w:hAnsi="Helvetica"/>
        </w:rPr>
      </w:pPr>
    </w:p>
    <w:p w14:paraId="44A7D1FF" w14:textId="16205077" w:rsidR="00771377" w:rsidRPr="003E4C5F" w:rsidRDefault="00771377" w:rsidP="00AE3918">
      <w:pPr>
        <w:pStyle w:val="ACCD"/>
        <w:ind w:right="-290" w:firstLine="708"/>
        <w:rPr>
          <w:rFonts w:ascii="Helvetica" w:hAnsi="Helvetica"/>
        </w:rPr>
      </w:pPr>
      <w:r>
        <w:rPr>
          <w:rFonts w:ascii="Helvetica" w:hAnsi="Helvetica"/>
          <w:noProof/>
        </w:rPr>
        <mc:AlternateContent>
          <mc:Choice Requires="wps">
            <w:drawing>
              <wp:anchor distT="0" distB="0" distL="114300" distR="114300" simplePos="0" relativeHeight="251659264" behindDoc="1" locked="0" layoutInCell="1" allowOverlap="1" wp14:anchorId="5021066C" wp14:editId="66A4D785">
                <wp:simplePos x="0" y="0"/>
                <wp:positionH relativeFrom="column">
                  <wp:posOffset>-90170</wp:posOffset>
                </wp:positionH>
                <wp:positionV relativeFrom="paragraph">
                  <wp:posOffset>15875</wp:posOffset>
                </wp:positionV>
                <wp:extent cx="3314700" cy="342900"/>
                <wp:effectExtent l="0" t="0" r="0" b="12700"/>
                <wp:wrapNone/>
                <wp:docPr id="3" name="Textfeld 3"/>
                <wp:cNvGraphicFramePr/>
                <a:graphic xmlns:a="http://schemas.openxmlformats.org/drawingml/2006/main">
                  <a:graphicData uri="http://schemas.microsoft.com/office/word/2010/wordprocessingShape">
                    <wps:wsp>
                      <wps:cNvSpPr txBox="1"/>
                      <wps:spPr>
                        <a:xfrm>
                          <a:off x="0" y="0"/>
                          <a:ext cx="33147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080CA81" w14:textId="77777777" w:rsidR="00771377" w:rsidRPr="00EC417A" w:rsidRDefault="00771377" w:rsidP="007713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021066C" id="_x0000_t202" coordsize="21600,21600" o:spt="202" path="m,l,21600r21600,l21600,xe">
                <v:stroke joinstyle="miter"/>
                <v:path gradientshapeok="t" o:connecttype="rect"/>
              </v:shapetype>
              <v:shape id="Textfeld 3" o:spid="_x0000_s1026" type="#_x0000_t202" style="position:absolute;left:0;text-align:left;margin-left:-7.1pt;margin-top:1.25pt;width:261pt;height:27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" filled="f" stroked="f">
                <v:textbox>
                  <w:txbxContent>
                    <w:p w14:paraId="3080CA81" w14:textId="77777777" w:rsidR="00771377" w:rsidRPr="00EC417A" w:rsidRDefault="00771377" w:rsidP="00771377"/>
                  </w:txbxContent>
                </v:textbox>
              </v:shape>
            </w:pict>
          </mc:Fallback>
        </mc:AlternateContent>
      </w:r>
    </w:p>
    <w:p w14:paraId="79D264D1" w14:textId="6517A137" w:rsidR="00E00AAC" w:rsidRDefault="00E00AAC" w:rsidP="00AE3918">
      <w:pPr>
        <w:pStyle w:val="Text"/>
        <w:ind w:right="-290"/>
        <w:rPr>
          <w:sz w:val="20"/>
          <w:szCs w:val="20"/>
        </w:rPr>
      </w:pPr>
    </w:p>
    <w:p w14:paraId="1772A442" w14:textId="5181A976" w:rsidR="00E00AAC" w:rsidRDefault="00E00AAC" w:rsidP="00AE3918">
      <w:pPr>
        <w:pStyle w:val="Text"/>
        <w:ind w:right="-290"/>
        <w:rPr>
          <w:sz w:val="20"/>
          <w:szCs w:val="20"/>
        </w:rPr>
      </w:pPr>
    </w:p>
    <w:p w14:paraId="2414350C" w14:textId="1ED5A48D" w:rsidR="00E00AAC" w:rsidRDefault="00E00AAC" w:rsidP="00AE3918">
      <w:pPr>
        <w:pStyle w:val="Text"/>
        <w:ind w:right="-290"/>
        <w:rPr>
          <w:sz w:val="20"/>
          <w:szCs w:val="20"/>
        </w:rPr>
      </w:pPr>
    </w:p>
    <w:p w14:paraId="3643C242" w14:textId="7FBDE069" w:rsidR="00E00AAC" w:rsidRDefault="00E00AAC" w:rsidP="00AE3918">
      <w:pPr>
        <w:pStyle w:val="Text"/>
        <w:ind w:right="-290"/>
        <w:rPr>
          <w:sz w:val="20"/>
          <w:szCs w:val="20"/>
        </w:rPr>
      </w:pPr>
    </w:p>
    <w:p w14:paraId="608040F5" w14:textId="126D417C" w:rsidR="00E00AAC" w:rsidRDefault="00E00AAC" w:rsidP="00AE3918">
      <w:pPr>
        <w:pStyle w:val="Text"/>
        <w:ind w:right="-290"/>
        <w:rPr>
          <w:sz w:val="20"/>
          <w:szCs w:val="20"/>
        </w:rPr>
      </w:pPr>
    </w:p>
    <w:p w14:paraId="3348CED2" w14:textId="2860A4D5" w:rsidR="00E00AAC" w:rsidRDefault="00E00AAC" w:rsidP="00AE3918">
      <w:pPr>
        <w:pStyle w:val="Text"/>
        <w:ind w:right="-290"/>
        <w:rPr>
          <w:sz w:val="20"/>
          <w:szCs w:val="20"/>
        </w:rPr>
      </w:pPr>
    </w:p>
    <w:p w14:paraId="14FA770D" w14:textId="574D6E59" w:rsidR="00BA767F" w:rsidRDefault="00BA767F" w:rsidP="00AE3918">
      <w:pPr>
        <w:pStyle w:val="Text"/>
        <w:ind w:right="-290"/>
        <w:rPr>
          <w:sz w:val="20"/>
          <w:szCs w:val="20"/>
        </w:rPr>
      </w:pPr>
    </w:p>
    <w:p w14:paraId="0B3323A3" w14:textId="0EFB9E87" w:rsidR="00E00AAC" w:rsidRDefault="00E00AAC" w:rsidP="00AE3918">
      <w:pPr>
        <w:pStyle w:val="Text"/>
        <w:ind w:right="-290"/>
        <w:rPr>
          <w:sz w:val="20"/>
          <w:szCs w:val="20"/>
        </w:rPr>
      </w:pPr>
    </w:p>
    <w:p w14:paraId="65FD54D1" w14:textId="77777777" w:rsidR="00BA767F" w:rsidRDefault="00BA767F" w:rsidP="00AE3918">
      <w:pPr>
        <w:pStyle w:val="Text"/>
        <w:ind w:right="-290"/>
        <w:rPr>
          <w:sz w:val="20"/>
          <w:szCs w:val="20"/>
        </w:rPr>
      </w:pPr>
    </w:p>
    <w:p w14:paraId="43EAD36B" w14:textId="51C21F7B" w:rsidR="004C29DD" w:rsidRDefault="004C29DD" w:rsidP="00AE3918">
      <w:pPr>
        <w:pStyle w:val="Text"/>
        <w:ind w:right="-290"/>
        <w:rPr>
          <w:sz w:val="20"/>
          <w:szCs w:val="20"/>
        </w:rPr>
      </w:pPr>
    </w:p>
    <w:p w14:paraId="22BD9A59" w14:textId="1CBE8249" w:rsidR="00E00AAC" w:rsidRDefault="00E00AAC" w:rsidP="00AE3918">
      <w:pPr>
        <w:pStyle w:val="Text"/>
        <w:ind w:right="-290"/>
        <w:rPr>
          <w:sz w:val="20"/>
          <w:szCs w:val="20"/>
        </w:rPr>
      </w:pPr>
    </w:p>
    <w:p w14:paraId="7E5ADA75" w14:textId="77777777" w:rsidR="00BA767F" w:rsidRDefault="00BA767F" w:rsidP="00BA767F">
      <w:pPr>
        <w:pStyle w:val="Default"/>
      </w:pPr>
    </w:p>
    <w:p w14:paraId="221D2C09" w14:textId="317FBF74" w:rsidR="00BA767F" w:rsidRDefault="00BA767F" w:rsidP="00BA767F">
      <w:pPr>
        <w:pStyle w:val="Default"/>
        <w:ind w:left="60"/>
        <w:rPr>
          <w:sz w:val="20"/>
          <w:szCs w:val="20"/>
        </w:rPr>
      </w:pPr>
      <w:r>
        <w:rPr>
          <w:sz w:val="20"/>
          <w:szCs w:val="20"/>
        </w:rPr>
        <w:t>Zur Verstärkung unseres Teams suchen wir, per sofort oder nach Vereinbarung, für den Standort Bäch einen selbständigen und zuverlässigen</w:t>
      </w:r>
    </w:p>
    <w:p w14:paraId="0603E57A" w14:textId="5E873ABB" w:rsidR="00BA767F" w:rsidRDefault="00BA767F" w:rsidP="00BA767F">
      <w:pPr>
        <w:pStyle w:val="Default"/>
        <w:rPr>
          <w:sz w:val="20"/>
          <w:szCs w:val="20"/>
        </w:rPr>
      </w:pPr>
    </w:p>
    <w:p w14:paraId="04E507BB" w14:textId="77777777" w:rsidR="00BA767F" w:rsidRDefault="00BA767F" w:rsidP="00BA767F">
      <w:pPr>
        <w:pStyle w:val="Default"/>
        <w:rPr>
          <w:sz w:val="20"/>
          <w:szCs w:val="20"/>
        </w:rPr>
      </w:pPr>
    </w:p>
    <w:p w14:paraId="542F27EA" w14:textId="3F3BABEF" w:rsidR="00BA767F" w:rsidRDefault="00BA767F" w:rsidP="00BA767F">
      <w:pPr>
        <w:pStyle w:val="Default"/>
        <w:rPr>
          <w:b/>
          <w:bCs/>
          <w:sz w:val="36"/>
          <w:szCs w:val="36"/>
        </w:rPr>
      </w:pPr>
      <w:r>
        <w:rPr>
          <w:b/>
          <w:bCs/>
          <w:sz w:val="36"/>
          <w:szCs w:val="36"/>
        </w:rPr>
        <w:t>Bootfachwart / Bootbauer (w/m)</w:t>
      </w:r>
    </w:p>
    <w:p w14:paraId="6F3FD49A" w14:textId="77777777" w:rsidR="00BA767F" w:rsidRDefault="00BA767F" w:rsidP="00BA767F">
      <w:pPr>
        <w:pStyle w:val="Default"/>
        <w:rPr>
          <w:sz w:val="36"/>
          <w:szCs w:val="36"/>
        </w:rPr>
      </w:pPr>
    </w:p>
    <w:p w14:paraId="301B2343" w14:textId="5EACFD23" w:rsidR="00BA767F" w:rsidRDefault="00BA767F" w:rsidP="00BA767F">
      <w:pPr>
        <w:pStyle w:val="Default"/>
        <w:rPr>
          <w:sz w:val="20"/>
          <w:szCs w:val="20"/>
        </w:rPr>
      </w:pPr>
      <w:r>
        <w:rPr>
          <w:sz w:val="20"/>
          <w:szCs w:val="20"/>
        </w:rPr>
        <w:t xml:space="preserve">Die </w:t>
      </w:r>
      <w:r>
        <w:rPr>
          <w:b/>
          <w:bCs/>
          <w:sz w:val="20"/>
          <w:szCs w:val="20"/>
        </w:rPr>
        <w:t xml:space="preserve">KIBAG Marina </w:t>
      </w:r>
      <w:r>
        <w:rPr>
          <w:sz w:val="20"/>
          <w:szCs w:val="20"/>
        </w:rPr>
        <w:t>betreibt 5 Werften am Zürich- und am Zugersee mit insgesamt über 750 Bootsplätzen</w:t>
      </w:r>
      <w:r w:rsidR="00145775">
        <w:rPr>
          <w:sz w:val="20"/>
          <w:szCs w:val="20"/>
        </w:rPr>
        <w:t xml:space="preserve"> und mehr als 600 Winterlagerplätze</w:t>
      </w:r>
      <w:r>
        <w:rPr>
          <w:sz w:val="20"/>
          <w:szCs w:val="20"/>
        </w:rPr>
        <w:t xml:space="preserve">. Bei der Ausführung dieser abwechslungsreichen Aufgabe sind Sie gemeinsam mit dem Standort Leiter die Ansprechperson der Kunden und übernehmen alle anstehenden Aufgaben. </w:t>
      </w:r>
    </w:p>
    <w:p w14:paraId="4DDE693B" w14:textId="6877CE54" w:rsidR="00BA767F" w:rsidRDefault="00BA767F" w:rsidP="00BA767F">
      <w:pPr>
        <w:pStyle w:val="Default"/>
        <w:rPr>
          <w:sz w:val="20"/>
          <w:szCs w:val="20"/>
        </w:rPr>
      </w:pPr>
    </w:p>
    <w:p w14:paraId="57335ACF" w14:textId="77777777" w:rsidR="00BA767F" w:rsidRDefault="00BA767F" w:rsidP="00BA767F">
      <w:pPr>
        <w:pStyle w:val="Default"/>
        <w:rPr>
          <w:sz w:val="20"/>
          <w:szCs w:val="20"/>
        </w:rPr>
      </w:pPr>
    </w:p>
    <w:p w14:paraId="1C24805B" w14:textId="4E3E4A6C" w:rsidR="00BA767F" w:rsidRDefault="00BA767F" w:rsidP="00BA767F">
      <w:pPr>
        <w:pStyle w:val="Default"/>
        <w:rPr>
          <w:b/>
          <w:bCs/>
          <w:sz w:val="20"/>
          <w:szCs w:val="20"/>
        </w:rPr>
      </w:pPr>
      <w:r>
        <w:rPr>
          <w:b/>
          <w:bCs/>
          <w:sz w:val="20"/>
          <w:szCs w:val="20"/>
        </w:rPr>
        <w:t xml:space="preserve">Zu Ihren Hauptaufgaben gehören: </w:t>
      </w:r>
    </w:p>
    <w:p w14:paraId="46B9E262" w14:textId="77777777" w:rsidR="00BA767F" w:rsidRDefault="00BA767F" w:rsidP="00BA767F">
      <w:pPr>
        <w:pStyle w:val="Default"/>
        <w:rPr>
          <w:sz w:val="20"/>
          <w:szCs w:val="20"/>
        </w:rPr>
      </w:pPr>
    </w:p>
    <w:p w14:paraId="3F5CF3AF" w14:textId="5D1E2B32" w:rsidR="00BA767F" w:rsidRPr="00BA767F" w:rsidRDefault="00BA767F" w:rsidP="00BA767F">
      <w:pPr>
        <w:pStyle w:val="Default"/>
        <w:numPr>
          <w:ilvl w:val="0"/>
          <w:numId w:val="1"/>
        </w:numPr>
        <w:spacing w:after="13"/>
        <w:rPr>
          <w:sz w:val="20"/>
          <w:szCs w:val="20"/>
        </w:rPr>
      </w:pPr>
      <w:r w:rsidRPr="00BA767F">
        <w:rPr>
          <w:sz w:val="20"/>
          <w:szCs w:val="20"/>
        </w:rPr>
        <w:t>Reparatur- und Servicearbeiten</w:t>
      </w:r>
    </w:p>
    <w:p w14:paraId="502866AA" w14:textId="483FCFE7" w:rsidR="00145775" w:rsidRPr="00145775" w:rsidRDefault="00145775" w:rsidP="00145775">
      <w:pPr>
        <w:pStyle w:val="Default"/>
        <w:numPr>
          <w:ilvl w:val="0"/>
          <w:numId w:val="1"/>
        </w:numPr>
        <w:spacing w:after="13"/>
        <w:rPr>
          <w:sz w:val="20"/>
          <w:szCs w:val="20"/>
        </w:rPr>
      </w:pPr>
      <w:r w:rsidRPr="00145775">
        <w:rPr>
          <w:color w:val="222222"/>
          <w:sz w:val="20"/>
          <w:szCs w:val="20"/>
          <w:lang w:val="de-DE"/>
        </w:rPr>
        <w:t>Ein- und Auswasserungsarbeiten, inkl. Unterhalt und Handling von Segel- und</w:t>
      </w:r>
      <w:r>
        <w:rPr>
          <w:sz w:val="20"/>
          <w:szCs w:val="20"/>
        </w:rPr>
        <w:t xml:space="preserve"> </w:t>
      </w:r>
      <w:r w:rsidRPr="00145775">
        <w:rPr>
          <w:color w:val="222222"/>
          <w:sz w:val="20"/>
          <w:szCs w:val="20"/>
          <w:lang w:val="de-DE"/>
        </w:rPr>
        <w:t>Motorbooten</w:t>
      </w:r>
    </w:p>
    <w:p w14:paraId="6E520AE8" w14:textId="34D1ED68" w:rsidR="00BA767F" w:rsidRDefault="00145775" w:rsidP="00BA767F">
      <w:pPr>
        <w:pStyle w:val="Default"/>
        <w:numPr>
          <w:ilvl w:val="0"/>
          <w:numId w:val="1"/>
        </w:numPr>
        <w:spacing w:after="13"/>
        <w:rPr>
          <w:sz w:val="20"/>
          <w:szCs w:val="20"/>
        </w:rPr>
      </w:pPr>
      <w:r w:rsidRPr="00145775">
        <w:rPr>
          <w:color w:val="222222"/>
          <w:sz w:val="20"/>
          <w:szCs w:val="20"/>
          <w:lang w:val="de-DE"/>
        </w:rPr>
        <w:t>Reparaturen GFK/Holz</w:t>
      </w:r>
    </w:p>
    <w:p w14:paraId="748D6F71" w14:textId="6A9CAFAE" w:rsidR="00145775" w:rsidRPr="00145775" w:rsidRDefault="00145775" w:rsidP="00BA767F">
      <w:pPr>
        <w:pStyle w:val="Default"/>
        <w:numPr>
          <w:ilvl w:val="0"/>
          <w:numId w:val="1"/>
        </w:numPr>
        <w:spacing w:after="13"/>
        <w:rPr>
          <w:sz w:val="20"/>
          <w:szCs w:val="20"/>
        </w:rPr>
      </w:pPr>
      <w:r>
        <w:rPr>
          <w:color w:val="222222"/>
          <w:sz w:val="20"/>
          <w:szCs w:val="20"/>
          <w:lang w:val="de-DE"/>
        </w:rPr>
        <w:t xml:space="preserve">Arbeiten an der </w:t>
      </w:r>
      <w:r w:rsidRPr="00145775">
        <w:rPr>
          <w:color w:val="222222"/>
          <w:sz w:val="20"/>
          <w:szCs w:val="20"/>
          <w:lang w:val="de-DE"/>
        </w:rPr>
        <w:t>Bordelektrik</w:t>
      </w:r>
    </w:p>
    <w:p w14:paraId="180C9D93" w14:textId="22B203EA" w:rsidR="00145775" w:rsidRPr="00145775" w:rsidRDefault="00145775" w:rsidP="00BA767F">
      <w:pPr>
        <w:pStyle w:val="Default"/>
        <w:numPr>
          <w:ilvl w:val="0"/>
          <w:numId w:val="1"/>
        </w:numPr>
        <w:spacing w:after="13"/>
        <w:rPr>
          <w:sz w:val="20"/>
          <w:szCs w:val="20"/>
        </w:rPr>
      </w:pPr>
      <w:r w:rsidRPr="00145775">
        <w:rPr>
          <w:color w:val="222222"/>
          <w:sz w:val="20"/>
          <w:szCs w:val="20"/>
          <w:lang w:val="de-DE"/>
        </w:rPr>
        <w:t>Allgemeine Werft- und Winterlagerarbeiten</w:t>
      </w:r>
    </w:p>
    <w:p w14:paraId="357D95E7" w14:textId="018038A8" w:rsidR="00BA767F" w:rsidRDefault="00BA767F" w:rsidP="003A7F91">
      <w:pPr>
        <w:pStyle w:val="Default"/>
        <w:numPr>
          <w:ilvl w:val="0"/>
          <w:numId w:val="1"/>
        </w:numPr>
        <w:spacing w:after="13"/>
        <w:rPr>
          <w:sz w:val="20"/>
          <w:szCs w:val="20"/>
        </w:rPr>
      </w:pPr>
      <w:r w:rsidRPr="00BA767F">
        <w:rPr>
          <w:sz w:val="20"/>
          <w:szCs w:val="20"/>
        </w:rPr>
        <w:t>Instandstellung der Kundenboote</w:t>
      </w:r>
    </w:p>
    <w:p w14:paraId="2F0A3031" w14:textId="77777777" w:rsidR="003A7F91" w:rsidRPr="003A7F91" w:rsidRDefault="003A7F91" w:rsidP="003A7F91">
      <w:pPr>
        <w:pStyle w:val="Default"/>
        <w:spacing w:after="13"/>
        <w:rPr>
          <w:sz w:val="20"/>
          <w:szCs w:val="20"/>
        </w:rPr>
      </w:pPr>
      <w:bookmarkStart w:id="0" w:name="_GoBack"/>
      <w:bookmarkEnd w:id="0"/>
    </w:p>
    <w:p w14:paraId="5B4CE5D6" w14:textId="77777777" w:rsidR="00BA767F" w:rsidRPr="00BA767F" w:rsidRDefault="00BA767F" w:rsidP="00BA767F">
      <w:pPr>
        <w:pStyle w:val="Default"/>
        <w:rPr>
          <w:sz w:val="20"/>
          <w:szCs w:val="20"/>
        </w:rPr>
      </w:pPr>
    </w:p>
    <w:p w14:paraId="2DEC8C18" w14:textId="77777777" w:rsidR="00BA767F" w:rsidRDefault="00BA767F" w:rsidP="00BA767F">
      <w:pPr>
        <w:pStyle w:val="Default"/>
        <w:rPr>
          <w:sz w:val="20"/>
          <w:szCs w:val="20"/>
        </w:rPr>
      </w:pPr>
    </w:p>
    <w:p w14:paraId="66C75201" w14:textId="301A342F" w:rsidR="00BA767F" w:rsidRDefault="00BA767F" w:rsidP="00BA767F">
      <w:pPr>
        <w:pStyle w:val="Default"/>
        <w:rPr>
          <w:b/>
          <w:bCs/>
          <w:sz w:val="20"/>
          <w:szCs w:val="20"/>
        </w:rPr>
      </w:pPr>
      <w:r>
        <w:rPr>
          <w:b/>
          <w:bCs/>
          <w:sz w:val="20"/>
          <w:szCs w:val="20"/>
        </w:rPr>
        <w:t xml:space="preserve">Folgende Qualifikationen bringen Sie mit: </w:t>
      </w:r>
    </w:p>
    <w:p w14:paraId="7850C90F" w14:textId="77777777" w:rsidR="00BA767F" w:rsidRDefault="00BA767F" w:rsidP="00BA767F">
      <w:pPr>
        <w:pStyle w:val="Default"/>
        <w:rPr>
          <w:sz w:val="20"/>
          <w:szCs w:val="20"/>
        </w:rPr>
      </w:pPr>
    </w:p>
    <w:p w14:paraId="07A1CFAD" w14:textId="7A5E945C" w:rsidR="00BA767F" w:rsidRPr="00BA767F" w:rsidRDefault="00BA767F" w:rsidP="00BA767F">
      <w:pPr>
        <w:pStyle w:val="Default"/>
        <w:numPr>
          <w:ilvl w:val="0"/>
          <w:numId w:val="2"/>
        </w:numPr>
        <w:spacing w:after="11"/>
        <w:rPr>
          <w:sz w:val="20"/>
          <w:szCs w:val="20"/>
        </w:rPr>
      </w:pPr>
      <w:r w:rsidRPr="00BA767F">
        <w:rPr>
          <w:sz w:val="20"/>
          <w:szCs w:val="20"/>
        </w:rPr>
        <w:t>Abgeschlossene Ausbildung als Bootbauer oder Bootfachwart</w:t>
      </w:r>
    </w:p>
    <w:p w14:paraId="1904E5B9" w14:textId="4E68BA88" w:rsidR="00BA767F" w:rsidRPr="00145775" w:rsidRDefault="00BA767F" w:rsidP="00145775">
      <w:pPr>
        <w:pStyle w:val="Default"/>
        <w:numPr>
          <w:ilvl w:val="0"/>
          <w:numId w:val="2"/>
        </w:numPr>
        <w:spacing w:after="11"/>
        <w:rPr>
          <w:sz w:val="20"/>
          <w:szCs w:val="20"/>
        </w:rPr>
      </w:pPr>
      <w:r w:rsidRPr="00BA767F">
        <w:rPr>
          <w:sz w:val="20"/>
          <w:szCs w:val="20"/>
        </w:rPr>
        <w:t>Mehrjährige Berufserfahrung in einem Werftbetrieb</w:t>
      </w:r>
      <w:r w:rsidR="00145775">
        <w:rPr>
          <w:sz w:val="20"/>
          <w:szCs w:val="20"/>
        </w:rPr>
        <w:t xml:space="preserve"> von Vorteil</w:t>
      </w:r>
    </w:p>
    <w:p w14:paraId="6BEDAD6A" w14:textId="26E02A6F" w:rsidR="00BA767F" w:rsidRPr="00BA767F" w:rsidRDefault="00BA767F" w:rsidP="00BA767F">
      <w:pPr>
        <w:pStyle w:val="Default"/>
        <w:numPr>
          <w:ilvl w:val="0"/>
          <w:numId w:val="2"/>
        </w:numPr>
        <w:spacing w:after="11"/>
        <w:rPr>
          <w:sz w:val="20"/>
          <w:szCs w:val="20"/>
        </w:rPr>
      </w:pPr>
      <w:r w:rsidRPr="00BA767F">
        <w:rPr>
          <w:sz w:val="20"/>
          <w:szCs w:val="20"/>
        </w:rPr>
        <w:t>Gute mechanische Kenntnisse von Vorteil</w:t>
      </w:r>
    </w:p>
    <w:p w14:paraId="1822B917" w14:textId="00C8A3F1" w:rsidR="00BA767F" w:rsidRPr="00BA767F" w:rsidRDefault="00BA767F" w:rsidP="00BA767F">
      <w:pPr>
        <w:pStyle w:val="Default"/>
        <w:numPr>
          <w:ilvl w:val="0"/>
          <w:numId w:val="2"/>
        </w:numPr>
        <w:spacing w:after="11"/>
        <w:rPr>
          <w:sz w:val="20"/>
          <w:szCs w:val="20"/>
        </w:rPr>
      </w:pPr>
      <w:r w:rsidRPr="00BA767F">
        <w:rPr>
          <w:sz w:val="20"/>
          <w:szCs w:val="20"/>
        </w:rPr>
        <w:t>Führerausweis Personenwagen</w:t>
      </w:r>
    </w:p>
    <w:p w14:paraId="07236B52" w14:textId="60F226F4" w:rsidR="00BA767F" w:rsidRDefault="00BA767F" w:rsidP="00BA767F">
      <w:pPr>
        <w:pStyle w:val="Default"/>
        <w:numPr>
          <w:ilvl w:val="0"/>
          <w:numId w:val="2"/>
        </w:numPr>
        <w:rPr>
          <w:sz w:val="20"/>
          <w:szCs w:val="20"/>
        </w:rPr>
      </w:pPr>
      <w:r w:rsidRPr="00BA767F">
        <w:rPr>
          <w:sz w:val="20"/>
          <w:szCs w:val="20"/>
        </w:rPr>
        <w:t>Führerausweis für Boote</w:t>
      </w:r>
    </w:p>
    <w:p w14:paraId="44CD3DFD" w14:textId="10CFDEE4" w:rsidR="00BA767F" w:rsidRDefault="00BA767F" w:rsidP="00BA767F">
      <w:pPr>
        <w:pStyle w:val="Default"/>
        <w:rPr>
          <w:sz w:val="20"/>
          <w:szCs w:val="20"/>
        </w:rPr>
      </w:pPr>
    </w:p>
    <w:p w14:paraId="11A68B5A" w14:textId="51A620F9" w:rsidR="00BA767F" w:rsidRDefault="00BA767F" w:rsidP="00BA767F">
      <w:pPr>
        <w:pStyle w:val="Default"/>
        <w:rPr>
          <w:sz w:val="20"/>
          <w:szCs w:val="20"/>
        </w:rPr>
      </w:pPr>
    </w:p>
    <w:p w14:paraId="6D4BC619" w14:textId="77777777" w:rsidR="00BA767F" w:rsidRPr="00BA767F" w:rsidRDefault="00BA767F" w:rsidP="00BA767F">
      <w:pPr>
        <w:pStyle w:val="Default"/>
        <w:rPr>
          <w:sz w:val="20"/>
          <w:szCs w:val="20"/>
        </w:rPr>
      </w:pPr>
    </w:p>
    <w:p w14:paraId="74D8D299" w14:textId="77777777" w:rsidR="00BA767F" w:rsidRDefault="00BA767F" w:rsidP="00BA767F">
      <w:pPr>
        <w:pStyle w:val="Default"/>
        <w:rPr>
          <w:sz w:val="16"/>
          <w:szCs w:val="16"/>
        </w:rPr>
      </w:pPr>
    </w:p>
    <w:p w14:paraId="3D141F0F" w14:textId="16E8181F" w:rsidR="00BA767F" w:rsidRDefault="00BA767F" w:rsidP="00BA767F">
      <w:pPr>
        <w:pStyle w:val="Default"/>
        <w:rPr>
          <w:sz w:val="20"/>
          <w:szCs w:val="20"/>
        </w:rPr>
      </w:pPr>
      <w:r>
        <w:rPr>
          <w:sz w:val="20"/>
          <w:szCs w:val="20"/>
        </w:rPr>
        <w:t xml:space="preserve">Wir freuen uns auf Ihre vollständigen Bewerbungsunterlagen auf </w:t>
      </w:r>
      <w:r>
        <w:rPr>
          <w:b/>
          <w:bCs/>
          <w:sz w:val="20"/>
          <w:szCs w:val="20"/>
        </w:rPr>
        <w:t>d.kallenbrunn@kibag.ch</w:t>
      </w:r>
      <w:r>
        <w:rPr>
          <w:sz w:val="20"/>
          <w:szCs w:val="20"/>
        </w:rPr>
        <w:t xml:space="preserve">. Bei Fragen steht Ihnen </w:t>
      </w:r>
      <w:r>
        <w:rPr>
          <w:b/>
          <w:bCs/>
          <w:sz w:val="20"/>
          <w:szCs w:val="20"/>
        </w:rPr>
        <w:t xml:space="preserve">Herr Daniel Kallenbrunn </w:t>
      </w:r>
      <w:r>
        <w:rPr>
          <w:sz w:val="20"/>
          <w:szCs w:val="20"/>
        </w:rPr>
        <w:t>gerne zur Verfügung.</w:t>
      </w:r>
    </w:p>
    <w:p w14:paraId="5ED70014" w14:textId="65AA4F03" w:rsidR="00BB2C52" w:rsidRDefault="00BB2C52" w:rsidP="00BA767F">
      <w:pPr>
        <w:pStyle w:val="Text"/>
        <w:ind w:right="-290"/>
        <w:rPr>
          <w:sz w:val="20"/>
          <w:szCs w:val="20"/>
        </w:rPr>
      </w:pPr>
    </w:p>
    <w:p w14:paraId="0B9E39EE" w14:textId="4F2B766E" w:rsidR="00777BD4" w:rsidRPr="00777BD4" w:rsidRDefault="00777BD4" w:rsidP="00777BD4">
      <w:pPr>
        <w:pStyle w:val="Text"/>
        <w:ind w:right="-290"/>
        <w:rPr>
          <w:sz w:val="20"/>
          <w:szCs w:val="20"/>
        </w:rPr>
      </w:pPr>
    </w:p>
    <w:sectPr w:rsidR="00777BD4" w:rsidRPr="00777BD4" w:rsidSect="00BE64C9">
      <w:headerReference w:type="default" r:id="rId10"/>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70290F" w14:textId="77777777" w:rsidR="00D1041A" w:rsidRDefault="00D1041A" w:rsidP="00771377">
      <w:r>
        <w:separator/>
      </w:r>
    </w:p>
  </w:endnote>
  <w:endnote w:type="continuationSeparator" w:id="0">
    <w:p w14:paraId="03577D4D" w14:textId="77777777" w:rsidR="00D1041A" w:rsidRDefault="00D1041A" w:rsidP="00771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utiger 45 Light">
    <w:altName w:val="Calibri"/>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A8451F" w14:textId="77777777" w:rsidR="00D1041A" w:rsidRDefault="00D1041A" w:rsidP="00771377">
      <w:r>
        <w:separator/>
      </w:r>
    </w:p>
  </w:footnote>
  <w:footnote w:type="continuationSeparator" w:id="0">
    <w:p w14:paraId="5B2ECF52" w14:textId="77777777" w:rsidR="00D1041A" w:rsidRDefault="00D1041A" w:rsidP="007713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D4BEF" w14:textId="77777777" w:rsidR="00771377" w:rsidRDefault="00771377">
    <w:pPr>
      <w:pStyle w:val="Kopfzeile"/>
    </w:pPr>
    <w:r>
      <w:rPr>
        <w:noProof/>
      </w:rPr>
      <w:drawing>
        <wp:anchor distT="0" distB="0" distL="114300" distR="114300" simplePos="0" relativeHeight="251658240" behindDoc="1" locked="0" layoutInCell="1" allowOverlap="1" wp14:anchorId="18E76BDE" wp14:editId="0121DE52">
          <wp:simplePos x="0" y="0"/>
          <wp:positionH relativeFrom="column">
            <wp:posOffset>-917575</wp:posOffset>
          </wp:positionH>
          <wp:positionV relativeFrom="paragraph">
            <wp:posOffset>-434975</wp:posOffset>
          </wp:positionV>
          <wp:extent cx="7560310" cy="10686409"/>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g.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60310" cy="1068640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09BB9F0"/>
    <w:multiLevelType w:val="hybridMultilevel"/>
    <w:tmpl w:val="DCD2250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B22413"/>
    <w:multiLevelType w:val="hybridMultilevel"/>
    <w:tmpl w:val="CDB70FC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377"/>
    <w:rsid w:val="00041BE7"/>
    <w:rsid w:val="000934B5"/>
    <w:rsid w:val="00145775"/>
    <w:rsid w:val="001F1D13"/>
    <w:rsid w:val="003A7F91"/>
    <w:rsid w:val="00491094"/>
    <w:rsid w:val="004C29DD"/>
    <w:rsid w:val="005A43CD"/>
    <w:rsid w:val="00613DC8"/>
    <w:rsid w:val="006372DE"/>
    <w:rsid w:val="00665B84"/>
    <w:rsid w:val="006676FD"/>
    <w:rsid w:val="00715C54"/>
    <w:rsid w:val="00771377"/>
    <w:rsid w:val="00777BD4"/>
    <w:rsid w:val="00795849"/>
    <w:rsid w:val="00803767"/>
    <w:rsid w:val="009019DD"/>
    <w:rsid w:val="0090756E"/>
    <w:rsid w:val="00AD4A38"/>
    <w:rsid w:val="00AE3918"/>
    <w:rsid w:val="00BA767F"/>
    <w:rsid w:val="00BB0BEA"/>
    <w:rsid w:val="00BB2C52"/>
    <w:rsid w:val="00BB4673"/>
    <w:rsid w:val="00BE64C9"/>
    <w:rsid w:val="00D1041A"/>
    <w:rsid w:val="00E00AAC"/>
    <w:rsid w:val="00E21B16"/>
    <w:rsid w:val="00EA6799"/>
    <w:rsid w:val="00FC72B1"/>
    <w:rsid w:val="00FE2CF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C96A042"/>
  <w15:chartTrackingRefBased/>
  <w15:docId w15:val="{F0FF453C-8333-FB4C-AE59-E0A3F4D69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71377"/>
    <w:rPr>
      <w:rFonts w:eastAsiaTheme="minorEastAs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71377"/>
    <w:pPr>
      <w:tabs>
        <w:tab w:val="center" w:pos="4536"/>
        <w:tab w:val="right" w:pos="9072"/>
      </w:tabs>
    </w:pPr>
    <w:rPr>
      <w:rFonts w:eastAsiaTheme="minorHAnsi"/>
      <w:lang w:eastAsia="en-US"/>
    </w:rPr>
  </w:style>
  <w:style w:type="character" w:customStyle="1" w:styleId="KopfzeileZchn">
    <w:name w:val="Kopfzeile Zchn"/>
    <w:basedOn w:val="Absatz-Standardschriftart"/>
    <w:link w:val="Kopfzeile"/>
    <w:uiPriority w:val="99"/>
    <w:rsid w:val="00771377"/>
  </w:style>
  <w:style w:type="paragraph" w:styleId="Fuzeile">
    <w:name w:val="footer"/>
    <w:basedOn w:val="Standard"/>
    <w:link w:val="FuzeileZchn"/>
    <w:uiPriority w:val="99"/>
    <w:unhideWhenUsed/>
    <w:rsid w:val="00771377"/>
    <w:pPr>
      <w:tabs>
        <w:tab w:val="center" w:pos="4536"/>
        <w:tab w:val="right" w:pos="9072"/>
      </w:tabs>
    </w:pPr>
    <w:rPr>
      <w:rFonts w:eastAsiaTheme="minorHAnsi"/>
      <w:lang w:eastAsia="en-US"/>
    </w:rPr>
  </w:style>
  <w:style w:type="character" w:customStyle="1" w:styleId="FuzeileZchn">
    <w:name w:val="Fußzeile Zchn"/>
    <w:basedOn w:val="Absatz-Standardschriftart"/>
    <w:link w:val="Fuzeile"/>
    <w:uiPriority w:val="99"/>
    <w:rsid w:val="00771377"/>
  </w:style>
  <w:style w:type="paragraph" w:customStyle="1" w:styleId="ACCD">
    <w:name w:val="ACCD"/>
    <w:basedOn w:val="Standard"/>
    <w:rsid w:val="00771377"/>
    <w:pPr>
      <w:spacing w:line="230" w:lineRule="exact"/>
    </w:pPr>
    <w:rPr>
      <w:rFonts w:ascii="Frutiger 45 Light" w:eastAsia="Times New Roman" w:hAnsi="Frutiger 45 Light" w:cs="Times New Roman"/>
      <w:color w:val="000000"/>
      <w:sz w:val="20"/>
      <w:szCs w:val="20"/>
    </w:rPr>
  </w:style>
  <w:style w:type="paragraph" w:customStyle="1" w:styleId="Text">
    <w:name w:val="Text"/>
    <w:rsid w:val="00771377"/>
    <w:pPr>
      <w:pBdr>
        <w:top w:val="nil"/>
        <w:left w:val="nil"/>
        <w:bottom w:val="nil"/>
        <w:right w:val="nil"/>
        <w:between w:val="nil"/>
        <w:bar w:val="nil"/>
      </w:pBdr>
    </w:pPr>
    <w:rPr>
      <w:rFonts w:ascii="Helvetica" w:eastAsia="Arial Unicode MS" w:hAnsi="Helvetica" w:cs="Arial Unicode MS"/>
      <w:color w:val="000000"/>
      <w:sz w:val="22"/>
      <w:szCs w:val="22"/>
      <w:bdr w:val="nil"/>
      <w:lang w:eastAsia="de-DE"/>
    </w:rPr>
  </w:style>
  <w:style w:type="paragraph" w:customStyle="1" w:styleId="Default">
    <w:name w:val="Default"/>
    <w:rsid w:val="00BA767F"/>
    <w:pPr>
      <w:autoSpaceDE w:val="0"/>
      <w:autoSpaceDN w:val="0"/>
      <w:adjustRightInd w:val="0"/>
    </w:pPr>
    <w:rPr>
      <w:rFonts w:ascii="Arial" w:hAnsi="Arial" w:cs="Arial"/>
      <w:color w:val="000000"/>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A6384C07D48AD44B10069CE5269887A" ma:contentTypeVersion="3" ma:contentTypeDescription="Ein neues Dokument erstellen." ma:contentTypeScope="" ma:versionID="e37320a6fc6507aff4a859f14889c1b0">
  <xsd:schema xmlns:xsd="http://www.w3.org/2001/XMLSchema" xmlns:xs="http://www.w3.org/2001/XMLSchema" xmlns:p="http://schemas.microsoft.com/office/2006/metadata/properties" xmlns:ns1="http://schemas.microsoft.com/sharepoint/v3" xmlns:ns2="2a409ec8-de24-400d-8d5f-c55ee4e7e546" targetNamespace="http://schemas.microsoft.com/office/2006/metadata/properties" ma:root="true" ma:fieldsID="0b9d0c25f2984cf5efefa54e59aa0545" ns1:_="" ns2:_="">
    <xsd:import namespace="http://schemas.microsoft.com/sharepoint/v3"/>
    <xsd:import namespace="2a409ec8-de24-400d-8d5f-c55ee4e7e546"/>
    <xsd:element name="properties">
      <xsd:complexType>
        <xsd:sequence>
          <xsd:element name="documentManagement">
            <xsd:complexType>
              <xsd:all>
                <xsd:element ref="ns1:PublishingStartDate" minOccurs="0"/>
                <xsd:element ref="ns1:PublishingExpirationDate" minOccurs="0"/>
                <xsd:element ref="ns2:MP_UserTags" minOccurs="0"/>
                <xsd:element ref="ns2:MP_Inherited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409ec8-de24-400d-8d5f-c55ee4e7e546" elementFormDefault="qualified">
    <xsd:import namespace="http://schemas.microsoft.com/office/2006/documentManagement/types"/>
    <xsd:import namespace="http://schemas.microsoft.com/office/infopath/2007/PartnerControls"/>
    <xsd:element name="MP_UserTags" ma:index="10" nillable="true" ma:displayName="Tags" ma:hidden="true" ma:internalName="MP_UserTags" ma:readOnly="false">
      <xsd:simpleType>
        <xsd:restriction base="dms:Unknown"/>
      </xsd:simpleType>
    </xsd:element>
    <xsd:element name="MP_InheritedTags" ma:index="11" nillable="true" ma:displayName="Vererbte Tags" ma:hidden="true" ma:internalName="MP_InheritedTags"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MP_InheritedTags xmlns="2a409ec8-de24-400d-8d5f-c55ee4e7e546">((KB49)(KB14)(KB3))</MP_InheritedTags>
    <MP_UserTags xmlns="2a409ec8-de24-400d-8d5f-c55ee4e7e546" xsi:nil="true"/>
  </documentManagement>
</p:properties>
</file>

<file path=customXml/itemProps1.xml><?xml version="1.0" encoding="utf-8"?>
<ds:datastoreItem xmlns:ds="http://schemas.openxmlformats.org/officeDocument/2006/customXml" ds:itemID="{7B58D6A8-2EF0-49BC-B937-BDA5986335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409ec8-de24-400d-8d5f-c55ee4e7e5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2BCAE9-7A44-4401-82A9-D8774CEC42D7}">
  <ds:schemaRefs>
    <ds:schemaRef ds:uri="http://schemas.microsoft.com/sharepoint/v3/contenttype/forms"/>
  </ds:schemaRefs>
</ds:datastoreItem>
</file>

<file path=customXml/itemProps3.xml><?xml version="1.0" encoding="utf-8"?>
<ds:datastoreItem xmlns:ds="http://schemas.openxmlformats.org/officeDocument/2006/customXml" ds:itemID="{233526F7-B2C5-4F2C-9EBC-AF63BC454B36}">
  <ds:schemaRefs>
    <ds:schemaRef ds:uri="http://schemas.microsoft.com/office/2006/documentManagement/types"/>
    <ds:schemaRef ds:uri="http://schemas.microsoft.com/sharepoint/v3"/>
    <ds:schemaRef ds:uri="http://schemas.openxmlformats.org/package/2006/metadata/core-properties"/>
    <ds:schemaRef ds:uri="http://schemas.microsoft.com/office/2006/metadata/properties"/>
    <ds:schemaRef ds:uri="http://purl.org/dc/terms/"/>
    <ds:schemaRef ds:uri="http://www.w3.org/XML/1998/namespace"/>
    <ds:schemaRef ds:uri="http://purl.org/dc/elements/1.1/"/>
    <ds:schemaRef ds:uri="2a409ec8-de24-400d-8d5f-c55ee4e7e546"/>
    <ds:schemaRef ds:uri="http://schemas.microsoft.com/office/infopath/2007/PartnerControl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277CD945.dotm</Template>
  <TotalTime>0</TotalTime>
  <Pages>1</Pages>
  <Words>163</Words>
  <Characters>1031</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 Clemencon</dc:creator>
  <cp:keywords/>
  <dc:description/>
  <cp:lastModifiedBy>Kallenbrunn Daniel</cp:lastModifiedBy>
  <cp:revision>3</cp:revision>
  <cp:lastPrinted>2019-08-29T05:32:00Z</cp:lastPrinted>
  <dcterms:created xsi:type="dcterms:W3CDTF">2019-09-06T11:29:00Z</dcterms:created>
  <dcterms:modified xsi:type="dcterms:W3CDTF">2019-09-11T09:05:00Z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0x0101003A6384C07D48AD44B10069CE5269887A</vt:lpwstr>
  </property>
</Properties>
</file>